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2002139"/>
    <w:p w14:paraId="5F60356F" w14:textId="77777777" w:rsidR="00643AF5" w:rsidRPr="001E1E13" w:rsidRDefault="00643AF5" w:rsidP="00643AF5">
      <w:pPr>
        <w:jc w:val="center"/>
        <w:rPr>
          <w:rFonts w:ascii="TH SarabunIT๙" w:hAnsi="TH SarabunIT๙" w:cs="TH SarabunIT๙"/>
          <w:b/>
          <w:bCs/>
        </w:rPr>
      </w:pPr>
      <w:r w:rsidRPr="001E1E13">
        <w:rPr>
          <w:rFonts w:ascii="TH SarabunIT๙" w:hAnsi="TH SarabunIT๙" w:cs="TH SarabunIT๙"/>
        </w:rPr>
        <w:object w:dxaOrig="1870" w:dyaOrig="2068" w14:anchorId="55F627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102pt" o:ole="" fillcolor="window">
            <v:imagedata r:id="rId6" o:title=""/>
          </v:shape>
          <o:OLEObject Type="Embed" ProgID="MSDraw" ShapeID="_x0000_i1025" DrawAspect="Content" ObjectID="_1775563327" r:id="rId7">
            <o:FieldCodes>\* MERGEFORMAT</o:FieldCodes>
          </o:OLEObject>
        </w:object>
      </w:r>
    </w:p>
    <w:p w14:paraId="08EEDC1D" w14:textId="77777777" w:rsidR="00643AF5" w:rsidRDefault="00643AF5" w:rsidP="00643AF5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ประกาศสำนักงานตำรวจแห่งชาติ</w:t>
      </w:r>
    </w:p>
    <w:p w14:paraId="4E7EF084" w14:textId="77777777" w:rsidR="00643AF5" w:rsidRPr="001E1E13" w:rsidRDefault="00643AF5" w:rsidP="00643AF5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เรื่อง ประกาศผู้ชนะการเสนอราคา เช่าเครื่องถ่ายเอกสาร โดยวิธีเฉพาะเจาะจง</w:t>
      </w:r>
    </w:p>
    <w:p w14:paraId="76DDE9B1" w14:textId="77777777" w:rsidR="00643AF5" w:rsidRPr="001E1E13" w:rsidRDefault="00643AF5" w:rsidP="00643AF5">
      <w:pPr>
        <w:jc w:val="center"/>
        <w:rPr>
          <w:rFonts w:ascii="TH SarabunIT๙" w:hAnsi="TH SarabunIT๙" w:cs="TH SarabunIT๙"/>
        </w:rPr>
      </w:pPr>
      <w:r w:rsidRPr="001E1E13">
        <w:rPr>
          <w:rFonts w:ascii="TH SarabunIT๙" w:hAnsi="TH SarabunIT๙" w:cs="TH SarabunIT๙"/>
        </w:rPr>
        <w:t>*******</w:t>
      </w:r>
      <w:r w:rsidRPr="001E1E13">
        <w:rPr>
          <w:rFonts w:ascii="TH SarabunIT๙" w:hAnsi="TH SarabunIT๙" w:cs="TH SarabunIT๙"/>
          <w:cs/>
        </w:rPr>
        <w:t>******************</w:t>
      </w:r>
      <w:r w:rsidRPr="001E1E13">
        <w:rPr>
          <w:rFonts w:ascii="TH SarabunIT๙" w:hAnsi="TH SarabunIT๙" w:cs="TH SarabunIT๙"/>
        </w:rPr>
        <w:t>*********</w:t>
      </w:r>
    </w:p>
    <w:p w14:paraId="3A5B212A" w14:textId="77777777" w:rsidR="00643AF5" w:rsidRDefault="00643AF5" w:rsidP="00643AF5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  <w:cs/>
        </w:rPr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>ที่ สำนักงานตำรวจแห่งชาติ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ได้มีโครงการ เช่าเครื่องถ่ายเอกสาร โดยวิธีเฉพาะเจาะจง นั้น</w:t>
      </w:r>
    </w:p>
    <w:p w14:paraId="55141775" w14:textId="682EBE44" w:rsidR="00643AF5" w:rsidRDefault="00643AF5" w:rsidP="00643AF5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เครื่องถ่ายเอกสาร จำนวน 1 รายการ ผู้ได้รับการคัดเลือก ได้แก่ บริษัท ชา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เทค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พอยท์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ซัพ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พลาย แอนด์ เซอร์วิส จำกัด (ขายปลีก,ให้บริการ) โดยเสนอราคา เป็นเงินทั้งสิ้น ๑๒,๒๐๗.๕๕.- บาท (หนึ่งหมื่นสองพันสองร้อยเจ็ดบาทห้าสิบห้าสตางค์) รวมภาษีมูลค่าเพิ่มและภาษีอื่น ค่าขนส่ง ค่าจดทะเบียน และค่าใช้จ่ายอื่น ๆ ทั้งปวง</w:t>
      </w:r>
    </w:p>
    <w:p w14:paraId="7ED4BD1D" w14:textId="77777777" w:rsidR="00643AF5" w:rsidRDefault="00643AF5" w:rsidP="00643AF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2680B07" w14:textId="77777777" w:rsidR="00643AF5" w:rsidRPr="001E1E13" w:rsidRDefault="00643AF5" w:rsidP="00643AF5">
      <w:pPr>
        <w:pStyle w:val="a3"/>
        <w:rPr>
          <w:rFonts w:ascii="TH SarabunIT๙" w:hAnsi="TH SarabunIT๙" w:cs="TH SarabunIT๙"/>
          <w:sz w:val="32"/>
          <w:szCs w:val="32"/>
        </w:rPr>
      </w:pPr>
    </w:p>
    <w:bookmarkEnd w:id="0"/>
    <w:p w14:paraId="4FCDA639" w14:textId="77777777" w:rsidR="005942C4" w:rsidRDefault="005942C4" w:rsidP="005942C4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ณ วันที่  </w:t>
      </w:r>
      <w:r w:rsidRPr="001E1E13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 พุทธศักราช ๒๕๖</w:t>
      </w:r>
      <w:r w:rsidRPr="001E1E13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1F6EBF36" w14:textId="77777777" w:rsidR="005942C4" w:rsidRDefault="005942C4" w:rsidP="005942C4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512FEF74" wp14:editId="37021C78">
            <wp:simplePos x="0" y="0"/>
            <wp:positionH relativeFrom="column">
              <wp:posOffset>3162300</wp:posOffset>
            </wp:positionH>
            <wp:positionV relativeFrom="paragraph">
              <wp:posOffset>112395</wp:posOffset>
            </wp:positionV>
            <wp:extent cx="1019175" cy="647700"/>
            <wp:effectExtent l="0" t="0" r="9525" b="0"/>
            <wp:wrapNone/>
            <wp:docPr id="12250991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099120" name="รูปภาพ 12250991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A40AC" w14:textId="77777777" w:rsidR="005942C4" w:rsidRPr="001E1E13" w:rsidRDefault="005942C4" w:rsidP="005942C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C800050" w14:textId="77777777" w:rsidR="005942C4" w:rsidRPr="001E1E13" w:rsidRDefault="005942C4" w:rsidP="005942C4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พันตำรวจเอก  </w:t>
      </w:r>
    </w:p>
    <w:p w14:paraId="55990AC0" w14:textId="77777777" w:rsidR="005942C4" w:rsidRPr="001E1E13" w:rsidRDefault="005942C4" w:rsidP="005942C4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Pr="001E1E13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นภัสพง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โฆษิตสุริยมณี </w:t>
      </w:r>
      <w:r w:rsidRPr="001E1E13">
        <w:rPr>
          <w:rFonts w:ascii="TH SarabunIT๙" w:hAnsi="TH SarabunIT๙" w:cs="TH SarabunIT๙"/>
          <w:sz w:val="32"/>
          <w:szCs w:val="32"/>
          <w:cs/>
        </w:rPr>
        <w:t>)</w:t>
      </w:r>
    </w:p>
    <w:p w14:paraId="6B3E542B" w14:textId="77777777" w:rsidR="005942C4" w:rsidRDefault="005942C4" w:rsidP="005942C4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E1E13">
        <w:rPr>
          <w:rFonts w:ascii="TH SarabunIT๙" w:hAnsi="TH SarabunIT๙" w:cs="TH SarabunIT๙"/>
          <w:sz w:val="32"/>
          <w:szCs w:val="32"/>
          <w:cs/>
        </w:rPr>
        <w:t>ผู้กำกับการสถานีตำรวจนครบาลพระราชวัง</w:t>
      </w:r>
    </w:p>
    <w:p w14:paraId="130919C4" w14:textId="77777777" w:rsidR="00643AF5" w:rsidRPr="001E1E13" w:rsidRDefault="00643AF5" w:rsidP="00643AF5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0EECD0C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94152D6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2C18A2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A707E6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1D8A96A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A3F8362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19FDF0F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B1A2414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3B100B7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41220BE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B5546B4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7673BC3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03CA9F9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F9C9524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35E68E0" w14:textId="77777777" w:rsidR="006C1CF5" w:rsidRDefault="006C1C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8102379" w14:textId="77777777" w:rsidR="006C1CF5" w:rsidRDefault="006C1C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061B3B" w14:textId="77777777" w:rsidR="006C1CF5" w:rsidRDefault="006C1C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7EA443E" w14:textId="77777777" w:rsidR="006C1CF5" w:rsidRDefault="006C1C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CADBE00" w14:textId="77777777" w:rsidR="006C1CF5" w:rsidRDefault="006C1C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24B11F3" w14:textId="77777777" w:rsidR="006C1CF5" w:rsidRDefault="006C1C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5300AC4" w14:textId="3C8FB8A2" w:rsidR="006C1CF5" w:rsidRDefault="006C1CF5" w:rsidP="005A580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D1B3AAE" wp14:editId="79595912">
            <wp:extent cx="5940425" cy="8394700"/>
            <wp:effectExtent l="0" t="0" r="3175" b="6350"/>
            <wp:docPr id="11122821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5B170" w14:textId="77777777" w:rsidR="006C1CF5" w:rsidRDefault="006C1C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7561BC7" w14:textId="77777777" w:rsidR="006C1CF5" w:rsidRDefault="006C1C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A5C653D" w14:textId="77777777" w:rsidR="006C1CF5" w:rsidRDefault="006C1C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748224A" w14:textId="77777777" w:rsidR="006C1CF5" w:rsidRDefault="006C1C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4D8E82A" w14:textId="77777777" w:rsidR="006C1CF5" w:rsidRDefault="006C1C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DC1E6E" w14:textId="77777777" w:rsidR="006C1CF5" w:rsidRDefault="006C1C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D70B8E2" w14:textId="4FB14A84" w:rsidR="006C1CF5" w:rsidRDefault="006C1CF5" w:rsidP="005A580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C5E5D38" wp14:editId="5F848118">
            <wp:extent cx="5940425" cy="8394700"/>
            <wp:effectExtent l="0" t="0" r="3175" b="6350"/>
            <wp:docPr id="207274668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AC617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E01C98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1D244B1" w14:textId="77777777" w:rsidR="00563278" w:rsidRDefault="00563278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2DDC971" w14:textId="77777777" w:rsidR="00563278" w:rsidRDefault="00563278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1951F68" w14:textId="77777777" w:rsidR="00563278" w:rsidRDefault="00563278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CFAEADC" w14:textId="77777777" w:rsidR="00563278" w:rsidRDefault="00563278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06DE5C2" w14:textId="77777777" w:rsidR="00563278" w:rsidRDefault="00563278" w:rsidP="00563278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object w:dxaOrig="1935" w:dyaOrig="2040" w14:anchorId="34E7ECA2">
          <v:shape id="_x0000_i1026" type="#_x0000_t75" style="width:96.75pt;height:102pt" o:ole="" fillcolor="window">
            <v:imagedata r:id="rId6" o:title=""/>
          </v:shape>
          <o:OLEObject Type="Embed" ProgID="MSDraw" ShapeID="_x0000_i1026" DrawAspect="Content" ObjectID="_1775563328" r:id="rId11">
            <o:FieldCodes>\* MERGEFORMAT</o:FieldCodes>
          </o:OLEObject>
        </w:object>
      </w:r>
    </w:p>
    <w:p w14:paraId="53141453" w14:textId="77777777" w:rsidR="00563278" w:rsidRDefault="00563278" w:rsidP="00563278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ประกาศสำนักงานตำรวจแห่งชาติ</w:t>
      </w:r>
    </w:p>
    <w:p w14:paraId="445C8D9E" w14:textId="77777777" w:rsidR="00563278" w:rsidRDefault="00563278" w:rsidP="00563278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เรื่อง ประกาศผู้ชนะการเสนอราคา จ้างทำความสะอาด โดยวิธีเฉพาะเจาะจง</w:t>
      </w:r>
    </w:p>
    <w:p w14:paraId="2DB1BB98" w14:textId="77777777" w:rsidR="00563278" w:rsidRDefault="00563278" w:rsidP="00563278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*******</w:t>
      </w:r>
      <w:r>
        <w:rPr>
          <w:rFonts w:ascii="TH SarabunIT๙" w:hAnsi="TH SarabunIT๙" w:cs="TH SarabunIT๙" w:hint="cs"/>
          <w:cs/>
        </w:rPr>
        <w:t>******************</w:t>
      </w:r>
      <w:r>
        <w:rPr>
          <w:rFonts w:ascii="TH SarabunIT๙" w:hAnsi="TH SarabunIT๙" w:cs="TH SarabunIT๙"/>
        </w:rPr>
        <w:t>*********</w:t>
      </w:r>
    </w:p>
    <w:p w14:paraId="16767DDA" w14:textId="77777777" w:rsidR="00563278" w:rsidRDefault="00563278" w:rsidP="00563278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ตามที่ สำนักงานตำรวจแห่งชาติ ได้มีโครงการ จ้างทำความสะอาด  โดยวิธีเฉพาะเจาะจง นั้น</w:t>
      </w:r>
    </w:p>
    <w:p w14:paraId="5AC6E08C" w14:textId="77777777" w:rsidR="00563278" w:rsidRDefault="00563278" w:rsidP="00563278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บริการทำความสะอาดอาคารและสำนักงานทั่วไป  จำนวน 1 รายการ ผู้ได้รับการคัดเลือก ได้แก่ น.ส.สด  พึ่งนุ่ม  โดยเสนอราคา เป็นเงินทั้งสิ้น ๑๐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๐๐๐.๐๐.- บาท (หนึ่งหมื่นบาทถ้วน) รวมภาษีมูลค่าเพิ่มและภาษีอื่น ค่าขนส่ง ค่าจดทะเบียน และค่าใช้จ่ายอื่น ๆ ทั้งปวง</w:t>
      </w:r>
    </w:p>
    <w:p w14:paraId="1AA13839" w14:textId="77777777" w:rsidR="00563278" w:rsidRDefault="00563278" w:rsidP="0056327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F6A29F" w14:textId="77777777" w:rsidR="00563278" w:rsidRDefault="00563278" w:rsidP="00563278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14:paraId="08AD29F7" w14:textId="77777777" w:rsidR="005942C4" w:rsidRDefault="005942C4" w:rsidP="005942C4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ณ วันที่  </w:t>
      </w:r>
      <w:r w:rsidRPr="001E1E13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  พุทธศักราช ๒๕๖</w:t>
      </w:r>
      <w:r w:rsidRPr="001E1E13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762F98D5" w14:textId="77777777" w:rsidR="005942C4" w:rsidRDefault="005942C4" w:rsidP="005942C4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287F0B90" wp14:editId="2CEB49B6">
            <wp:simplePos x="0" y="0"/>
            <wp:positionH relativeFrom="column">
              <wp:posOffset>3162300</wp:posOffset>
            </wp:positionH>
            <wp:positionV relativeFrom="paragraph">
              <wp:posOffset>112395</wp:posOffset>
            </wp:positionV>
            <wp:extent cx="1019175" cy="647700"/>
            <wp:effectExtent l="0" t="0" r="9525" b="0"/>
            <wp:wrapNone/>
            <wp:docPr id="21244952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099120" name="รูปภาพ 12250991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714BF" w14:textId="77777777" w:rsidR="005942C4" w:rsidRPr="001E1E13" w:rsidRDefault="005942C4" w:rsidP="005942C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9B3B67B" w14:textId="77777777" w:rsidR="005942C4" w:rsidRPr="001E1E13" w:rsidRDefault="005942C4" w:rsidP="005942C4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1E1E13">
        <w:rPr>
          <w:rFonts w:ascii="TH SarabunIT๙" w:hAnsi="TH SarabunIT๙" w:cs="TH SarabunIT๙"/>
          <w:sz w:val="32"/>
          <w:szCs w:val="32"/>
          <w:cs/>
        </w:rPr>
        <w:t xml:space="preserve">พันตำรวจเอก  </w:t>
      </w:r>
    </w:p>
    <w:p w14:paraId="7E6C7761" w14:textId="77777777" w:rsidR="005942C4" w:rsidRPr="001E1E13" w:rsidRDefault="005942C4" w:rsidP="005942C4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Pr="001E1E13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นภัสพง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โฆษิตสุริยมณี </w:t>
      </w:r>
      <w:r w:rsidRPr="001E1E13">
        <w:rPr>
          <w:rFonts w:ascii="TH SarabunIT๙" w:hAnsi="TH SarabunIT๙" w:cs="TH SarabunIT๙"/>
          <w:sz w:val="32"/>
          <w:szCs w:val="32"/>
          <w:cs/>
        </w:rPr>
        <w:t>)</w:t>
      </w:r>
    </w:p>
    <w:p w14:paraId="222CB741" w14:textId="77777777" w:rsidR="005942C4" w:rsidRDefault="005942C4" w:rsidP="005942C4">
      <w:pPr>
        <w:pStyle w:val="a3"/>
        <w:rPr>
          <w:rFonts w:ascii="TH SarabunIT๙" w:hAnsi="TH SarabunIT๙" w:cs="TH SarabunIT๙"/>
          <w:sz w:val="32"/>
          <w:szCs w:val="32"/>
        </w:rPr>
      </w:pP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</w:r>
      <w:r w:rsidRPr="001E1E13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1E1E13">
        <w:rPr>
          <w:rFonts w:ascii="TH SarabunIT๙" w:hAnsi="TH SarabunIT๙" w:cs="TH SarabunIT๙"/>
          <w:sz w:val="32"/>
          <w:szCs w:val="32"/>
          <w:cs/>
        </w:rPr>
        <w:t>ผู้กำกับการสถานีตำรวจนครบาลพระราชวัง</w:t>
      </w:r>
    </w:p>
    <w:p w14:paraId="14CD7C7A" w14:textId="77777777" w:rsidR="00563278" w:rsidRDefault="00563278" w:rsidP="0056327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C3C1919" w14:textId="77777777" w:rsidR="006741D2" w:rsidRDefault="006741D2" w:rsidP="0056327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72FAB1F" w14:textId="77777777" w:rsidR="006741D2" w:rsidRDefault="006741D2" w:rsidP="0056327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5596CF4" w14:textId="77777777" w:rsidR="006741D2" w:rsidRDefault="006741D2" w:rsidP="0056327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B39CB74" w14:textId="77777777" w:rsidR="006741D2" w:rsidRDefault="006741D2" w:rsidP="0056327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3181662" w14:textId="77777777" w:rsidR="006741D2" w:rsidRDefault="006741D2" w:rsidP="0056327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6829AED" w14:textId="77777777" w:rsidR="006741D2" w:rsidRDefault="006741D2" w:rsidP="0056327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EFCECC" w14:textId="77777777" w:rsidR="006741D2" w:rsidRDefault="006741D2" w:rsidP="0056327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E06CFA4" w14:textId="77777777" w:rsidR="006741D2" w:rsidRDefault="006741D2" w:rsidP="0056327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CC4EBF1" w14:textId="77777777" w:rsidR="006741D2" w:rsidRDefault="006741D2" w:rsidP="0056327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38D484E" w14:textId="77777777" w:rsidR="006741D2" w:rsidRDefault="006741D2" w:rsidP="0056327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C9F9FD8" w14:textId="77777777" w:rsidR="006741D2" w:rsidRDefault="006741D2" w:rsidP="0056327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2FFFDB5" w14:textId="77777777" w:rsidR="006741D2" w:rsidRDefault="006741D2" w:rsidP="0056327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4DB6214" w14:textId="77777777" w:rsidR="006741D2" w:rsidRDefault="006741D2" w:rsidP="0056327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FC522EF" w14:textId="77777777" w:rsidR="006741D2" w:rsidRDefault="006741D2" w:rsidP="0056327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777558F" w14:textId="77777777" w:rsidR="006741D2" w:rsidRDefault="006741D2" w:rsidP="0056327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1A97BF4" w14:textId="77777777" w:rsidR="006741D2" w:rsidRDefault="006741D2" w:rsidP="0056327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4677896" w14:textId="77777777" w:rsidR="006741D2" w:rsidRDefault="006741D2" w:rsidP="0056327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A1BFDEE" w14:textId="77777777" w:rsidR="006741D2" w:rsidRDefault="006741D2" w:rsidP="0056327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16B372A" w14:textId="77777777" w:rsidR="006741D2" w:rsidRDefault="006741D2" w:rsidP="0056327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0C31084" w14:textId="77777777" w:rsidR="006741D2" w:rsidRDefault="006741D2" w:rsidP="0056327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58F2C45" w14:textId="77777777" w:rsidR="006741D2" w:rsidRDefault="006741D2" w:rsidP="0056327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CD465D" w14:textId="77777777" w:rsidR="006741D2" w:rsidRDefault="006741D2" w:rsidP="00563278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8C1C940" w14:textId="7D65F77D" w:rsidR="00563278" w:rsidRDefault="007E6BC5" w:rsidP="005A580F">
      <w:pPr>
        <w:pStyle w:val="a3"/>
        <w:rPr>
          <w:rFonts w:ascii="TH SarabunIT๙" w:hAnsi="TH SarabunIT๙" w:cs="TH SarabunIT๙"/>
          <w:sz w:val="32"/>
          <w:szCs w:val="32"/>
        </w:rPr>
      </w:pPr>
      <w:r w:rsidRPr="003A5FC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BD46F7E" wp14:editId="597174F7">
            <wp:extent cx="5940425" cy="8394700"/>
            <wp:effectExtent l="0" t="0" r="3175" b="6350"/>
            <wp:docPr id="1235140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9C1B5" w14:textId="77777777" w:rsidR="007E6BC5" w:rsidRDefault="007E6BC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9871FBE" w14:textId="77777777" w:rsidR="007E6BC5" w:rsidRDefault="007E6BC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7F860BC" w14:textId="77777777" w:rsidR="007E6BC5" w:rsidRDefault="007E6BC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14A982F" w14:textId="77777777" w:rsidR="007E6BC5" w:rsidRDefault="007E6BC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C541C04" w14:textId="77777777" w:rsidR="007E6BC5" w:rsidRDefault="007E6BC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BC97F1A" w14:textId="57530165" w:rsidR="007E6BC5" w:rsidRDefault="007E6BC5" w:rsidP="005A580F">
      <w:pPr>
        <w:pStyle w:val="a3"/>
        <w:rPr>
          <w:rFonts w:ascii="TH SarabunIT๙" w:hAnsi="TH SarabunIT๙" w:cs="TH SarabunIT๙"/>
          <w:sz w:val="32"/>
          <w:szCs w:val="32"/>
        </w:rPr>
      </w:pPr>
      <w:r w:rsidRPr="003A5FC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669721C" wp14:editId="7B3B65EE">
            <wp:extent cx="5940425" cy="8394700"/>
            <wp:effectExtent l="0" t="0" r="3175" b="6350"/>
            <wp:docPr id="135803496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F40FE" w14:textId="77777777" w:rsidR="007E6BC5" w:rsidRDefault="007E6BC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0486709" w14:textId="77777777" w:rsidR="007E6BC5" w:rsidRDefault="007E6BC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EE93E47" w14:textId="77777777" w:rsidR="007E6BC5" w:rsidRDefault="007E6BC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8E9B21C" w14:textId="77777777" w:rsidR="007E6BC5" w:rsidRDefault="007E6BC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EB699B6" w14:textId="77777777" w:rsidR="007E6BC5" w:rsidRDefault="007E6BC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DA40FDA" w14:textId="77777777" w:rsidR="007E6BC5" w:rsidRDefault="007E6BC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368F54F" w14:textId="0C97A93A" w:rsidR="007E6BC5" w:rsidRDefault="007E6BC5" w:rsidP="005A580F">
      <w:pPr>
        <w:pStyle w:val="a3"/>
        <w:rPr>
          <w:rFonts w:ascii="TH SarabunIT๙" w:hAnsi="TH SarabunIT๙" w:cs="TH SarabunIT๙"/>
          <w:sz w:val="32"/>
          <w:szCs w:val="32"/>
        </w:rPr>
      </w:pPr>
      <w:r w:rsidRPr="003A5FC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143BB29" wp14:editId="08A99FE1">
            <wp:extent cx="5940425" cy="8394700"/>
            <wp:effectExtent l="0" t="0" r="3175" b="6350"/>
            <wp:docPr id="202640421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FC527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BFD7A83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FF73072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DD573B5" w14:textId="77777777" w:rsidR="00643AF5" w:rsidRDefault="00643AF5" w:rsidP="005A580F">
      <w:pPr>
        <w:pStyle w:val="a3"/>
        <w:rPr>
          <w:rFonts w:ascii="TH SarabunIT๙" w:hAnsi="TH SarabunIT๙" w:cs="TH SarabunIT๙"/>
          <w:sz w:val="32"/>
          <w:szCs w:val="32"/>
        </w:rPr>
      </w:pPr>
    </w:p>
    <w:sectPr w:rsidR="00643AF5" w:rsidSect="009666FC">
      <w:pgSz w:w="11907" w:h="16840" w:code="9"/>
      <w:pgMar w:top="567" w:right="1134" w:bottom="567" w:left="1418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462D3"/>
    <w:multiLevelType w:val="multilevel"/>
    <w:tmpl w:val="9C2A842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1" w15:restartNumberingAfterBreak="0">
    <w:nsid w:val="0C554801"/>
    <w:multiLevelType w:val="singleLevel"/>
    <w:tmpl w:val="3462222E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0EA75E41"/>
    <w:multiLevelType w:val="singleLevel"/>
    <w:tmpl w:val="6F00F192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13136550"/>
    <w:multiLevelType w:val="singleLevel"/>
    <w:tmpl w:val="DFCC1A18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17F95259"/>
    <w:multiLevelType w:val="hybridMultilevel"/>
    <w:tmpl w:val="810E85FA"/>
    <w:lvl w:ilvl="0" w:tplc="B0449020"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DA57265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B13448B"/>
    <w:multiLevelType w:val="singleLevel"/>
    <w:tmpl w:val="A25C0D40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7" w15:restartNumberingAfterBreak="0">
    <w:nsid w:val="2B2F5A6F"/>
    <w:multiLevelType w:val="singleLevel"/>
    <w:tmpl w:val="2D404FF8"/>
    <w:lvl w:ilvl="0">
      <w:start w:val="4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8" w15:restartNumberingAfterBreak="0">
    <w:nsid w:val="35BB7648"/>
    <w:multiLevelType w:val="singleLevel"/>
    <w:tmpl w:val="D09C771A"/>
    <w:lvl w:ilvl="0">
      <w:start w:val="2544"/>
      <w:numFmt w:val="decimal"/>
      <w:lvlText w:val="%1"/>
      <w:lvlJc w:val="left"/>
      <w:pPr>
        <w:tabs>
          <w:tab w:val="num" w:pos="1572"/>
        </w:tabs>
        <w:ind w:left="1572" w:hanging="1572"/>
      </w:pPr>
      <w:rPr>
        <w:rFonts w:hint="default"/>
      </w:rPr>
    </w:lvl>
  </w:abstractNum>
  <w:abstractNum w:abstractNumId="9" w15:restartNumberingAfterBreak="0">
    <w:nsid w:val="38FF60E8"/>
    <w:multiLevelType w:val="multilevel"/>
    <w:tmpl w:val="CFE896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0" w15:restartNumberingAfterBreak="0">
    <w:nsid w:val="39221BB6"/>
    <w:multiLevelType w:val="singleLevel"/>
    <w:tmpl w:val="AEC08082"/>
    <w:lvl w:ilvl="0">
      <w:start w:val="19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</w:abstractNum>
  <w:abstractNum w:abstractNumId="11" w15:restartNumberingAfterBreak="0">
    <w:nsid w:val="39BD59C0"/>
    <w:multiLevelType w:val="hybridMultilevel"/>
    <w:tmpl w:val="23FA78E0"/>
    <w:lvl w:ilvl="0" w:tplc="9A867D2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D930237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EC8429C"/>
    <w:multiLevelType w:val="multilevel"/>
    <w:tmpl w:val="2CB0C1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4" w15:restartNumberingAfterBreak="0">
    <w:nsid w:val="3F8C1FEA"/>
    <w:multiLevelType w:val="singleLevel"/>
    <w:tmpl w:val="09A42744"/>
    <w:lvl w:ilvl="0">
      <w:start w:val="1"/>
      <w:numFmt w:val="decimal"/>
      <w:lvlText w:val="%1"/>
      <w:lvlJc w:val="left"/>
      <w:pPr>
        <w:tabs>
          <w:tab w:val="num" w:pos="4944"/>
        </w:tabs>
        <w:ind w:left="4944" w:hanging="624"/>
      </w:pPr>
      <w:rPr>
        <w:rFonts w:hint="default"/>
      </w:rPr>
    </w:lvl>
  </w:abstractNum>
  <w:abstractNum w:abstractNumId="15" w15:restartNumberingAfterBreak="0">
    <w:nsid w:val="482F75F2"/>
    <w:multiLevelType w:val="hybridMultilevel"/>
    <w:tmpl w:val="30661820"/>
    <w:lvl w:ilvl="0" w:tplc="CACECB1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9B317EF"/>
    <w:multiLevelType w:val="singleLevel"/>
    <w:tmpl w:val="B6D24326"/>
    <w:lvl w:ilvl="0">
      <w:start w:val="19"/>
      <w:numFmt w:val="bullet"/>
      <w:lvlText w:val="-"/>
      <w:lvlJc w:val="left"/>
      <w:pPr>
        <w:tabs>
          <w:tab w:val="num" w:pos="555"/>
        </w:tabs>
        <w:ind w:left="555" w:hanging="555"/>
      </w:pPr>
      <w:rPr>
        <w:rFonts w:hint="default"/>
      </w:rPr>
    </w:lvl>
  </w:abstractNum>
  <w:abstractNum w:abstractNumId="17" w15:restartNumberingAfterBreak="0">
    <w:nsid w:val="4DBF543C"/>
    <w:multiLevelType w:val="hybridMultilevel"/>
    <w:tmpl w:val="DAE40F86"/>
    <w:lvl w:ilvl="0" w:tplc="7062CB40">
      <w:start w:val="1"/>
      <w:numFmt w:val="thaiNumb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5241595F"/>
    <w:multiLevelType w:val="singleLevel"/>
    <w:tmpl w:val="95B48EAE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 w15:restartNumberingAfterBreak="0">
    <w:nsid w:val="54F2218C"/>
    <w:multiLevelType w:val="singleLevel"/>
    <w:tmpl w:val="4738A402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 w15:restartNumberingAfterBreak="0">
    <w:nsid w:val="5BBC1364"/>
    <w:multiLevelType w:val="singleLevel"/>
    <w:tmpl w:val="0A2454CE"/>
    <w:lvl w:ilvl="0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1" w15:restartNumberingAfterBreak="0">
    <w:nsid w:val="65397FC1"/>
    <w:multiLevelType w:val="hybridMultilevel"/>
    <w:tmpl w:val="A7F61180"/>
    <w:lvl w:ilvl="0" w:tplc="E376CCF6">
      <w:start w:val="2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6B3808A4"/>
    <w:multiLevelType w:val="hybridMultilevel"/>
    <w:tmpl w:val="C86A0ACA"/>
    <w:lvl w:ilvl="0" w:tplc="69A0946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732F1E01"/>
    <w:multiLevelType w:val="singleLevel"/>
    <w:tmpl w:val="77FEEF4C"/>
    <w:lvl w:ilvl="0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4" w15:restartNumberingAfterBreak="0">
    <w:nsid w:val="7A487F4A"/>
    <w:multiLevelType w:val="singleLevel"/>
    <w:tmpl w:val="3A3448B0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 w16cid:durableId="1687050511">
    <w:abstractNumId w:val="18"/>
  </w:num>
  <w:num w:numId="2" w16cid:durableId="1826513457">
    <w:abstractNumId w:val="19"/>
  </w:num>
  <w:num w:numId="3" w16cid:durableId="1162427243">
    <w:abstractNumId w:val="6"/>
  </w:num>
  <w:num w:numId="4" w16cid:durableId="1844204416">
    <w:abstractNumId w:val="1"/>
  </w:num>
  <w:num w:numId="5" w16cid:durableId="581136258">
    <w:abstractNumId w:val="20"/>
  </w:num>
  <w:num w:numId="6" w16cid:durableId="752775614">
    <w:abstractNumId w:val="23"/>
  </w:num>
  <w:num w:numId="7" w16cid:durableId="925184988">
    <w:abstractNumId w:val="24"/>
  </w:num>
  <w:num w:numId="8" w16cid:durableId="371150817">
    <w:abstractNumId w:val="2"/>
  </w:num>
  <w:num w:numId="9" w16cid:durableId="368335865">
    <w:abstractNumId w:val="12"/>
  </w:num>
  <w:num w:numId="10" w16cid:durableId="1217595022">
    <w:abstractNumId w:val="5"/>
  </w:num>
  <w:num w:numId="11" w16cid:durableId="1305962780">
    <w:abstractNumId w:val="3"/>
  </w:num>
  <w:num w:numId="12" w16cid:durableId="1791239196">
    <w:abstractNumId w:val="8"/>
  </w:num>
  <w:num w:numId="13" w16cid:durableId="410811949">
    <w:abstractNumId w:val="14"/>
  </w:num>
  <w:num w:numId="14" w16cid:durableId="117533925">
    <w:abstractNumId w:val="10"/>
  </w:num>
  <w:num w:numId="15" w16cid:durableId="1443260283">
    <w:abstractNumId w:val="16"/>
  </w:num>
  <w:num w:numId="16" w16cid:durableId="1814130764">
    <w:abstractNumId w:val="7"/>
  </w:num>
  <w:num w:numId="17" w16cid:durableId="1943561930">
    <w:abstractNumId w:val="15"/>
  </w:num>
  <w:num w:numId="18" w16cid:durableId="1029454811">
    <w:abstractNumId w:val="9"/>
  </w:num>
  <w:num w:numId="19" w16cid:durableId="152336746">
    <w:abstractNumId w:val="0"/>
  </w:num>
  <w:num w:numId="20" w16cid:durableId="1894073826">
    <w:abstractNumId w:val="4"/>
  </w:num>
  <w:num w:numId="21" w16cid:durableId="1119684315">
    <w:abstractNumId w:val="13"/>
  </w:num>
  <w:num w:numId="22" w16cid:durableId="1608390930">
    <w:abstractNumId w:val="22"/>
  </w:num>
  <w:num w:numId="23" w16cid:durableId="1526601350">
    <w:abstractNumId w:val="17"/>
  </w:num>
  <w:num w:numId="24" w16cid:durableId="793789304">
    <w:abstractNumId w:val="21"/>
  </w:num>
  <w:num w:numId="25" w16cid:durableId="563659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2DD"/>
    <w:rsid w:val="0000234A"/>
    <w:rsid w:val="00003300"/>
    <w:rsid w:val="00006231"/>
    <w:rsid w:val="00006F85"/>
    <w:rsid w:val="00011152"/>
    <w:rsid w:val="00013B34"/>
    <w:rsid w:val="00014E94"/>
    <w:rsid w:val="00016FED"/>
    <w:rsid w:val="00025FFA"/>
    <w:rsid w:val="0003509F"/>
    <w:rsid w:val="00035F8A"/>
    <w:rsid w:val="00037281"/>
    <w:rsid w:val="000374E9"/>
    <w:rsid w:val="00040708"/>
    <w:rsid w:val="0004178B"/>
    <w:rsid w:val="000418D9"/>
    <w:rsid w:val="00041DFE"/>
    <w:rsid w:val="00043086"/>
    <w:rsid w:val="00044324"/>
    <w:rsid w:val="000453F1"/>
    <w:rsid w:val="000454AD"/>
    <w:rsid w:val="00050A50"/>
    <w:rsid w:val="000521DA"/>
    <w:rsid w:val="000521EA"/>
    <w:rsid w:val="00052AB0"/>
    <w:rsid w:val="00052AE0"/>
    <w:rsid w:val="000550A8"/>
    <w:rsid w:val="00062A3E"/>
    <w:rsid w:val="00064B0F"/>
    <w:rsid w:val="00067154"/>
    <w:rsid w:val="00070AA3"/>
    <w:rsid w:val="00070B15"/>
    <w:rsid w:val="00072C12"/>
    <w:rsid w:val="000748B6"/>
    <w:rsid w:val="000778E7"/>
    <w:rsid w:val="00080588"/>
    <w:rsid w:val="00080FF5"/>
    <w:rsid w:val="00083569"/>
    <w:rsid w:val="00086C84"/>
    <w:rsid w:val="000923B1"/>
    <w:rsid w:val="000929AC"/>
    <w:rsid w:val="00092BAD"/>
    <w:rsid w:val="0009354E"/>
    <w:rsid w:val="00095303"/>
    <w:rsid w:val="00097288"/>
    <w:rsid w:val="000A2377"/>
    <w:rsid w:val="000A5ED8"/>
    <w:rsid w:val="000A6DFD"/>
    <w:rsid w:val="000B0483"/>
    <w:rsid w:val="000B470D"/>
    <w:rsid w:val="000B582C"/>
    <w:rsid w:val="000B7A4A"/>
    <w:rsid w:val="000B7A8E"/>
    <w:rsid w:val="000C329A"/>
    <w:rsid w:val="000C628A"/>
    <w:rsid w:val="000C6567"/>
    <w:rsid w:val="000C6577"/>
    <w:rsid w:val="000C7135"/>
    <w:rsid w:val="000D330A"/>
    <w:rsid w:val="000D3AD0"/>
    <w:rsid w:val="000D4021"/>
    <w:rsid w:val="000E0A62"/>
    <w:rsid w:val="000E66F1"/>
    <w:rsid w:val="000E76A3"/>
    <w:rsid w:val="000F1ABE"/>
    <w:rsid w:val="00103AB9"/>
    <w:rsid w:val="001056BF"/>
    <w:rsid w:val="001063E7"/>
    <w:rsid w:val="001120D3"/>
    <w:rsid w:val="00113445"/>
    <w:rsid w:val="001168F7"/>
    <w:rsid w:val="001172B3"/>
    <w:rsid w:val="0011749C"/>
    <w:rsid w:val="00121B84"/>
    <w:rsid w:val="00122ACC"/>
    <w:rsid w:val="00124762"/>
    <w:rsid w:val="0012595D"/>
    <w:rsid w:val="0012752E"/>
    <w:rsid w:val="001327E5"/>
    <w:rsid w:val="00135756"/>
    <w:rsid w:val="00137CA6"/>
    <w:rsid w:val="00140638"/>
    <w:rsid w:val="00140BC8"/>
    <w:rsid w:val="00140DCC"/>
    <w:rsid w:val="0014237D"/>
    <w:rsid w:val="00143682"/>
    <w:rsid w:val="001461BA"/>
    <w:rsid w:val="00147C2E"/>
    <w:rsid w:val="001518BE"/>
    <w:rsid w:val="00156A7E"/>
    <w:rsid w:val="00160352"/>
    <w:rsid w:val="00162384"/>
    <w:rsid w:val="00162A0A"/>
    <w:rsid w:val="0016362A"/>
    <w:rsid w:val="00165A8D"/>
    <w:rsid w:val="00170DEA"/>
    <w:rsid w:val="00171AB8"/>
    <w:rsid w:val="00171E9E"/>
    <w:rsid w:val="001731EA"/>
    <w:rsid w:val="00177DE2"/>
    <w:rsid w:val="00182850"/>
    <w:rsid w:val="00182D7C"/>
    <w:rsid w:val="001837E4"/>
    <w:rsid w:val="00185CB6"/>
    <w:rsid w:val="001905C4"/>
    <w:rsid w:val="0019156A"/>
    <w:rsid w:val="00192547"/>
    <w:rsid w:val="001930BA"/>
    <w:rsid w:val="0019324C"/>
    <w:rsid w:val="001956AE"/>
    <w:rsid w:val="00196217"/>
    <w:rsid w:val="00196969"/>
    <w:rsid w:val="00197085"/>
    <w:rsid w:val="0019733E"/>
    <w:rsid w:val="00197D61"/>
    <w:rsid w:val="001A0F02"/>
    <w:rsid w:val="001A12C5"/>
    <w:rsid w:val="001A2413"/>
    <w:rsid w:val="001A2D7B"/>
    <w:rsid w:val="001A6A8A"/>
    <w:rsid w:val="001A6FC7"/>
    <w:rsid w:val="001A70BC"/>
    <w:rsid w:val="001A7C11"/>
    <w:rsid w:val="001B100B"/>
    <w:rsid w:val="001B112C"/>
    <w:rsid w:val="001B1C49"/>
    <w:rsid w:val="001B7CDE"/>
    <w:rsid w:val="001C003E"/>
    <w:rsid w:val="001C20D8"/>
    <w:rsid w:val="001D0267"/>
    <w:rsid w:val="001D4410"/>
    <w:rsid w:val="001D5B09"/>
    <w:rsid w:val="001D62E7"/>
    <w:rsid w:val="001E1ADB"/>
    <w:rsid w:val="001E1E13"/>
    <w:rsid w:val="001E434F"/>
    <w:rsid w:val="001E693D"/>
    <w:rsid w:val="001F0CD7"/>
    <w:rsid w:val="001F30F5"/>
    <w:rsid w:val="001F44C6"/>
    <w:rsid w:val="001F4766"/>
    <w:rsid w:val="001F48E1"/>
    <w:rsid w:val="001F5917"/>
    <w:rsid w:val="001F5A93"/>
    <w:rsid w:val="001F5B38"/>
    <w:rsid w:val="00201FBE"/>
    <w:rsid w:val="0020346E"/>
    <w:rsid w:val="00206A97"/>
    <w:rsid w:val="00211BE4"/>
    <w:rsid w:val="00212A28"/>
    <w:rsid w:val="00212C08"/>
    <w:rsid w:val="00212FD0"/>
    <w:rsid w:val="00214E1E"/>
    <w:rsid w:val="002201B0"/>
    <w:rsid w:val="00220668"/>
    <w:rsid w:val="00221332"/>
    <w:rsid w:val="00221BB1"/>
    <w:rsid w:val="002254D1"/>
    <w:rsid w:val="00225B39"/>
    <w:rsid w:val="002264D7"/>
    <w:rsid w:val="00227F41"/>
    <w:rsid w:val="00232CCD"/>
    <w:rsid w:val="0023323B"/>
    <w:rsid w:val="00236483"/>
    <w:rsid w:val="00237AE4"/>
    <w:rsid w:val="0024035A"/>
    <w:rsid w:val="00240483"/>
    <w:rsid w:val="0024092F"/>
    <w:rsid w:val="00240CE5"/>
    <w:rsid w:val="0024188D"/>
    <w:rsid w:val="0024219B"/>
    <w:rsid w:val="0024579A"/>
    <w:rsid w:val="002462B6"/>
    <w:rsid w:val="00247BAA"/>
    <w:rsid w:val="00247CA6"/>
    <w:rsid w:val="0025182A"/>
    <w:rsid w:val="00252028"/>
    <w:rsid w:val="002524A5"/>
    <w:rsid w:val="00254444"/>
    <w:rsid w:val="0025496D"/>
    <w:rsid w:val="00261278"/>
    <w:rsid w:val="00261802"/>
    <w:rsid w:val="00265D49"/>
    <w:rsid w:val="0026601C"/>
    <w:rsid w:val="002711C7"/>
    <w:rsid w:val="00271FDF"/>
    <w:rsid w:val="00272B27"/>
    <w:rsid w:val="00272B91"/>
    <w:rsid w:val="002736C1"/>
    <w:rsid w:val="00273878"/>
    <w:rsid w:val="00275302"/>
    <w:rsid w:val="00281940"/>
    <w:rsid w:val="00282DB2"/>
    <w:rsid w:val="00283803"/>
    <w:rsid w:val="0028683B"/>
    <w:rsid w:val="00287E5C"/>
    <w:rsid w:val="002914BD"/>
    <w:rsid w:val="0029179E"/>
    <w:rsid w:val="00293148"/>
    <w:rsid w:val="002A5162"/>
    <w:rsid w:val="002B02A8"/>
    <w:rsid w:val="002B047D"/>
    <w:rsid w:val="002B0B1F"/>
    <w:rsid w:val="002B1BA5"/>
    <w:rsid w:val="002B5A16"/>
    <w:rsid w:val="002C19D8"/>
    <w:rsid w:val="002C2A71"/>
    <w:rsid w:val="002C6354"/>
    <w:rsid w:val="002C64B9"/>
    <w:rsid w:val="002D24D9"/>
    <w:rsid w:val="002D29A8"/>
    <w:rsid w:val="002D43A9"/>
    <w:rsid w:val="002E0B76"/>
    <w:rsid w:val="002E16A6"/>
    <w:rsid w:val="002E5EE6"/>
    <w:rsid w:val="002E650D"/>
    <w:rsid w:val="002E6927"/>
    <w:rsid w:val="002E7376"/>
    <w:rsid w:val="002E74F4"/>
    <w:rsid w:val="002F01F2"/>
    <w:rsid w:val="002F2A19"/>
    <w:rsid w:val="002F4205"/>
    <w:rsid w:val="00304ADB"/>
    <w:rsid w:val="00304CE2"/>
    <w:rsid w:val="00305EBA"/>
    <w:rsid w:val="003108EF"/>
    <w:rsid w:val="003113F6"/>
    <w:rsid w:val="00313B18"/>
    <w:rsid w:val="00313B32"/>
    <w:rsid w:val="003147A8"/>
    <w:rsid w:val="003164C8"/>
    <w:rsid w:val="00320173"/>
    <w:rsid w:val="00322D65"/>
    <w:rsid w:val="00322DB2"/>
    <w:rsid w:val="00323614"/>
    <w:rsid w:val="003236DE"/>
    <w:rsid w:val="0032631F"/>
    <w:rsid w:val="00326370"/>
    <w:rsid w:val="003263C7"/>
    <w:rsid w:val="00327ADD"/>
    <w:rsid w:val="00330D94"/>
    <w:rsid w:val="0033259C"/>
    <w:rsid w:val="0034092A"/>
    <w:rsid w:val="003416C8"/>
    <w:rsid w:val="00341A4A"/>
    <w:rsid w:val="00341BFA"/>
    <w:rsid w:val="00344F58"/>
    <w:rsid w:val="003461F7"/>
    <w:rsid w:val="00352DFA"/>
    <w:rsid w:val="00354A50"/>
    <w:rsid w:val="00355736"/>
    <w:rsid w:val="00356897"/>
    <w:rsid w:val="003616C3"/>
    <w:rsid w:val="00363E58"/>
    <w:rsid w:val="00365040"/>
    <w:rsid w:val="00365A52"/>
    <w:rsid w:val="00365C29"/>
    <w:rsid w:val="003673D1"/>
    <w:rsid w:val="00367E60"/>
    <w:rsid w:val="003701F5"/>
    <w:rsid w:val="003717CC"/>
    <w:rsid w:val="00371B3D"/>
    <w:rsid w:val="003803FB"/>
    <w:rsid w:val="003805BC"/>
    <w:rsid w:val="00380755"/>
    <w:rsid w:val="00382F68"/>
    <w:rsid w:val="003831C1"/>
    <w:rsid w:val="00387564"/>
    <w:rsid w:val="003933AD"/>
    <w:rsid w:val="0039567D"/>
    <w:rsid w:val="003958D6"/>
    <w:rsid w:val="00396905"/>
    <w:rsid w:val="00396EC7"/>
    <w:rsid w:val="003A06AA"/>
    <w:rsid w:val="003A100F"/>
    <w:rsid w:val="003A3EDE"/>
    <w:rsid w:val="003A514A"/>
    <w:rsid w:val="003A58E7"/>
    <w:rsid w:val="003A5B7A"/>
    <w:rsid w:val="003B3594"/>
    <w:rsid w:val="003B3768"/>
    <w:rsid w:val="003B503D"/>
    <w:rsid w:val="003B6FD0"/>
    <w:rsid w:val="003C525D"/>
    <w:rsid w:val="003D007B"/>
    <w:rsid w:val="003D2A4D"/>
    <w:rsid w:val="003D2F3F"/>
    <w:rsid w:val="003D4F45"/>
    <w:rsid w:val="003D72CD"/>
    <w:rsid w:val="003E21CF"/>
    <w:rsid w:val="003E2734"/>
    <w:rsid w:val="003F2157"/>
    <w:rsid w:val="003F41DD"/>
    <w:rsid w:val="003F4D73"/>
    <w:rsid w:val="00400987"/>
    <w:rsid w:val="004022A6"/>
    <w:rsid w:val="004028CA"/>
    <w:rsid w:val="00402AF8"/>
    <w:rsid w:val="004032EA"/>
    <w:rsid w:val="00403A81"/>
    <w:rsid w:val="00405586"/>
    <w:rsid w:val="0040701D"/>
    <w:rsid w:val="00411023"/>
    <w:rsid w:val="004114B7"/>
    <w:rsid w:val="00413329"/>
    <w:rsid w:val="0042165C"/>
    <w:rsid w:val="00422DB3"/>
    <w:rsid w:val="0042390B"/>
    <w:rsid w:val="004239B4"/>
    <w:rsid w:val="00426048"/>
    <w:rsid w:val="00426E7B"/>
    <w:rsid w:val="00427C26"/>
    <w:rsid w:val="00430036"/>
    <w:rsid w:val="00431092"/>
    <w:rsid w:val="00432931"/>
    <w:rsid w:val="004339BB"/>
    <w:rsid w:val="00441421"/>
    <w:rsid w:val="00441553"/>
    <w:rsid w:val="004435F3"/>
    <w:rsid w:val="00444B34"/>
    <w:rsid w:val="00445ABF"/>
    <w:rsid w:val="00447D14"/>
    <w:rsid w:val="00450B8A"/>
    <w:rsid w:val="00453470"/>
    <w:rsid w:val="00453CD2"/>
    <w:rsid w:val="0045670D"/>
    <w:rsid w:val="00462AC5"/>
    <w:rsid w:val="00463D28"/>
    <w:rsid w:val="00464FA0"/>
    <w:rsid w:val="00467A13"/>
    <w:rsid w:val="00472209"/>
    <w:rsid w:val="00475BA3"/>
    <w:rsid w:val="004763A2"/>
    <w:rsid w:val="004773EA"/>
    <w:rsid w:val="004777CC"/>
    <w:rsid w:val="00477927"/>
    <w:rsid w:val="004807C8"/>
    <w:rsid w:val="0048113C"/>
    <w:rsid w:val="004817C4"/>
    <w:rsid w:val="004818D1"/>
    <w:rsid w:val="00482664"/>
    <w:rsid w:val="004827BF"/>
    <w:rsid w:val="00485C52"/>
    <w:rsid w:val="004864D7"/>
    <w:rsid w:val="004872CE"/>
    <w:rsid w:val="0048757F"/>
    <w:rsid w:val="00487F04"/>
    <w:rsid w:val="004A3330"/>
    <w:rsid w:val="004A3F5F"/>
    <w:rsid w:val="004A46A4"/>
    <w:rsid w:val="004B1C14"/>
    <w:rsid w:val="004B40FA"/>
    <w:rsid w:val="004B5546"/>
    <w:rsid w:val="004B5F1B"/>
    <w:rsid w:val="004B7C58"/>
    <w:rsid w:val="004C0203"/>
    <w:rsid w:val="004C0E76"/>
    <w:rsid w:val="004C3AAE"/>
    <w:rsid w:val="004C4094"/>
    <w:rsid w:val="004C5FD4"/>
    <w:rsid w:val="004C6FED"/>
    <w:rsid w:val="004C7EBB"/>
    <w:rsid w:val="004D0249"/>
    <w:rsid w:val="004D1271"/>
    <w:rsid w:val="004D2AFF"/>
    <w:rsid w:val="004D379D"/>
    <w:rsid w:val="004D3841"/>
    <w:rsid w:val="004D72A4"/>
    <w:rsid w:val="004D7AC1"/>
    <w:rsid w:val="004E0843"/>
    <w:rsid w:val="004E08FD"/>
    <w:rsid w:val="004E1E8B"/>
    <w:rsid w:val="004E2915"/>
    <w:rsid w:val="004E5A9D"/>
    <w:rsid w:val="004E5CEB"/>
    <w:rsid w:val="004E7A1F"/>
    <w:rsid w:val="004F1E49"/>
    <w:rsid w:val="004F2C3B"/>
    <w:rsid w:val="004F3226"/>
    <w:rsid w:val="004F4156"/>
    <w:rsid w:val="004F629B"/>
    <w:rsid w:val="004F72A9"/>
    <w:rsid w:val="004F7BC0"/>
    <w:rsid w:val="00501A19"/>
    <w:rsid w:val="005024DF"/>
    <w:rsid w:val="00506CD3"/>
    <w:rsid w:val="00512CF2"/>
    <w:rsid w:val="00513B05"/>
    <w:rsid w:val="0051693B"/>
    <w:rsid w:val="00517509"/>
    <w:rsid w:val="005206B5"/>
    <w:rsid w:val="00521885"/>
    <w:rsid w:val="00527D41"/>
    <w:rsid w:val="0053015F"/>
    <w:rsid w:val="00530F96"/>
    <w:rsid w:val="0053220B"/>
    <w:rsid w:val="00533438"/>
    <w:rsid w:val="0053563C"/>
    <w:rsid w:val="005362A7"/>
    <w:rsid w:val="005366F2"/>
    <w:rsid w:val="005372CB"/>
    <w:rsid w:val="0053757E"/>
    <w:rsid w:val="00542D43"/>
    <w:rsid w:val="00543AC4"/>
    <w:rsid w:val="00544CA3"/>
    <w:rsid w:val="00545085"/>
    <w:rsid w:val="0054613E"/>
    <w:rsid w:val="005465C5"/>
    <w:rsid w:val="00551002"/>
    <w:rsid w:val="00553931"/>
    <w:rsid w:val="00556F62"/>
    <w:rsid w:val="00561AF2"/>
    <w:rsid w:val="00562032"/>
    <w:rsid w:val="00563278"/>
    <w:rsid w:val="00566EC8"/>
    <w:rsid w:val="00567768"/>
    <w:rsid w:val="00572A1B"/>
    <w:rsid w:val="00572C57"/>
    <w:rsid w:val="00573B4F"/>
    <w:rsid w:val="00573DA1"/>
    <w:rsid w:val="00574C9A"/>
    <w:rsid w:val="00575144"/>
    <w:rsid w:val="00581126"/>
    <w:rsid w:val="0058197F"/>
    <w:rsid w:val="00582066"/>
    <w:rsid w:val="00583A17"/>
    <w:rsid w:val="00583D75"/>
    <w:rsid w:val="00586CC5"/>
    <w:rsid w:val="00592CEF"/>
    <w:rsid w:val="00593210"/>
    <w:rsid w:val="005942C4"/>
    <w:rsid w:val="005943E3"/>
    <w:rsid w:val="005962AD"/>
    <w:rsid w:val="005A07FC"/>
    <w:rsid w:val="005A0C3B"/>
    <w:rsid w:val="005A1EE3"/>
    <w:rsid w:val="005A44E7"/>
    <w:rsid w:val="005A4F13"/>
    <w:rsid w:val="005A580F"/>
    <w:rsid w:val="005B1E11"/>
    <w:rsid w:val="005B2719"/>
    <w:rsid w:val="005B37D2"/>
    <w:rsid w:val="005B5D00"/>
    <w:rsid w:val="005B7CFE"/>
    <w:rsid w:val="005C0CDC"/>
    <w:rsid w:val="005C198B"/>
    <w:rsid w:val="005C51E9"/>
    <w:rsid w:val="005D4EA2"/>
    <w:rsid w:val="005D598D"/>
    <w:rsid w:val="005D7B3B"/>
    <w:rsid w:val="005E3E8E"/>
    <w:rsid w:val="005E46BA"/>
    <w:rsid w:val="005E53F4"/>
    <w:rsid w:val="005E679A"/>
    <w:rsid w:val="005F5130"/>
    <w:rsid w:val="005F5686"/>
    <w:rsid w:val="00600440"/>
    <w:rsid w:val="00601996"/>
    <w:rsid w:val="00606FB4"/>
    <w:rsid w:val="00607064"/>
    <w:rsid w:val="00607ADD"/>
    <w:rsid w:val="00610418"/>
    <w:rsid w:val="006117C6"/>
    <w:rsid w:val="00612161"/>
    <w:rsid w:val="00613791"/>
    <w:rsid w:val="00614C8C"/>
    <w:rsid w:val="006210C2"/>
    <w:rsid w:val="00624757"/>
    <w:rsid w:val="00625306"/>
    <w:rsid w:val="00625DD1"/>
    <w:rsid w:val="00626CCF"/>
    <w:rsid w:val="0062718F"/>
    <w:rsid w:val="0062758A"/>
    <w:rsid w:val="006301B8"/>
    <w:rsid w:val="00630F7B"/>
    <w:rsid w:val="00631D21"/>
    <w:rsid w:val="006320EA"/>
    <w:rsid w:val="00635B98"/>
    <w:rsid w:val="00637D60"/>
    <w:rsid w:val="00641AA4"/>
    <w:rsid w:val="00643AF5"/>
    <w:rsid w:val="0064425C"/>
    <w:rsid w:val="00644E23"/>
    <w:rsid w:val="00652866"/>
    <w:rsid w:val="006538C6"/>
    <w:rsid w:val="00654298"/>
    <w:rsid w:val="00660550"/>
    <w:rsid w:val="00660E2E"/>
    <w:rsid w:val="006647EF"/>
    <w:rsid w:val="00666686"/>
    <w:rsid w:val="00667A5F"/>
    <w:rsid w:val="00671B2E"/>
    <w:rsid w:val="00671B71"/>
    <w:rsid w:val="0067361C"/>
    <w:rsid w:val="006741D2"/>
    <w:rsid w:val="00675707"/>
    <w:rsid w:val="00676CB6"/>
    <w:rsid w:val="00681099"/>
    <w:rsid w:val="006811CD"/>
    <w:rsid w:val="0068360B"/>
    <w:rsid w:val="00683F33"/>
    <w:rsid w:val="00686E5F"/>
    <w:rsid w:val="00686F28"/>
    <w:rsid w:val="006870F6"/>
    <w:rsid w:val="00691CC0"/>
    <w:rsid w:val="00692C03"/>
    <w:rsid w:val="00693658"/>
    <w:rsid w:val="006949B0"/>
    <w:rsid w:val="006959A6"/>
    <w:rsid w:val="006B0397"/>
    <w:rsid w:val="006B0A0A"/>
    <w:rsid w:val="006B0BAF"/>
    <w:rsid w:val="006B4B9E"/>
    <w:rsid w:val="006B6FB9"/>
    <w:rsid w:val="006B7434"/>
    <w:rsid w:val="006C0A40"/>
    <w:rsid w:val="006C0B59"/>
    <w:rsid w:val="006C16E9"/>
    <w:rsid w:val="006C1CF5"/>
    <w:rsid w:val="006C2732"/>
    <w:rsid w:val="006C4580"/>
    <w:rsid w:val="006C4AB6"/>
    <w:rsid w:val="006C50F3"/>
    <w:rsid w:val="006C571C"/>
    <w:rsid w:val="006C5DD5"/>
    <w:rsid w:val="006C75DC"/>
    <w:rsid w:val="006D116F"/>
    <w:rsid w:val="006D12DD"/>
    <w:rsid w:val="006D2270"/>
    <w:rsid w:val="006D404E"/>
    <w:rsid w:val="006D55EC"/>
    <w:rsid w:val="006D7474"/>
    <w:rsid w:val="006E34DE"/>
    <w:rsid w:val="006E63FD"/>
    <w:rsid w:val="006F2006"/>
    <w:rsid w:val="006F4573"/>
    <w:rsid w:val="006F4656"/>
    <w:rsid w:val="006F5687"/>
    <w:rsid w:val="0070002D"/>
    <w:rsid w:val="00700264"/>
    <w:rsid w:val="0070203B"/>
    <w:rsid w:val="00705343"/>
    <w:rsid w:val="00705E67"/>
    <w:rsid w:val="00711172"/>
    <w:rsid w:val="0071276C"/>
    <w:rsid w:val="007129CB"/>
    <w:rsid w:val="00716BE8"/>
    <w:rsid w:val="00717A91"/>
    <w:rsid w:val="00721155"/>
    <w:rsid w:val="00722A69"/>
    <w:rsid w:val="00723E08"/>
    <w:rsid w:val="00724BC4"/>
    <w:rsid w:val="007250EC"/>
    <w:rsid w:val="0073047F"/>
    <w:rsid w:val="00732DD1"/>
    <w:rsid w:val="007350FC"/>
    <w:rsid w:val="00740A0F"/>
    <w:rsid w:val="007427FD"/>
    <w:rsid w:val="00743348"/>
    <w:rsid w:val="00744AA8"/>
    <w:rsid w:val="00747543"/>
    <w:rsid w:val="00750EB5"/>
    <w:rsid w:val="00750F02"/>
    <w:rsid w:val="007534B4"/>
    <w:rsid w:val="00753B65"/>
    <w:rsid w:val="00753CAB"/>
    <w:rsid w:val="00753EE3"/>
    <w:rsid w:val="007609B5"/>
    <w:rsid w:val="00761761"/>
    <w:rsid w:val="00763401"/>
    <w:rsid w:val="007641AC"/>
    <w:rsid w:val="00775911"/>
    <w:rsid w:val="00775ADF"/>
    <w:rsid w:val="00776BDF"/>
    <w:rsid w:val="00783AE6"/>
    <w:rsid w:val="00783DCB"/>
    <w:rsid w:val="007841D9"/>
    <w:rsid w:val="00784DF0"/>
    <w:rsid w:val="00790A09"/>
    <w:rsid w:val="0079126C"/>
    <w:rsid w:val="00792F19"/>
    <w:rsid w:val="00793CE6"/>
    <w:rsid w:val="00793FBE"/>
    <w:rsid w:val="007A2A99"/>
    <w:rsid w:val="007B17A0"/>
    <w:rsid w:val="007B5442"/>
    <w:rsid w:val="007B5618"/>
    <w:rsid w:val="007B5978"/>
    <w:rsid w:val="007B5BE7"/>
    <w:rsid w:val="007B6ECC"/>
    <w:rsid w:val="007C03C1"/>
    <w:rsid w:val="007C153B"/>
    <w:rsid w:val="007C1973"/>
    <w:rsid w:val="007C2546"/>
    <w:rsid w:val="007C46CF"/>
    <w:rsid w:val="007C7010"/>
    <w:rsid w:val="007C7893"/>
    <w:rsid w:val="007D2968"/>
    <w:rsid w:val="007D35D9"/>
    <w:rsid w:val="007D637D"/>
    <w:rsid w:val="007D67D0"/>
    <w:rsid w:val="007E0A3C"/>
    <w:rsid w:val="007E0D88"/>
    <w:rsid w:val="007E6BC5"/>
    <w:rsid w:val="007E6C8A"/>
    <w:rsid w:val="007F07A3"/>
    <w:rsid w:val="007F215A"/>
    <w:rsid w:val="007F2FA9"/>
    <w:rsid w:val="007F37C7"/>
    <w:rsid w:val="007F3900"/>
    <w:rsid w:val="007F6EA0"/>
    <w:rsid w:val="00800002"/>
    <w:rsid w:val="008003D1"/>
    <w:rsid w:val="00801DCA"/>
    <w:rsid w:val="00804FE8"/>
    <w:rsid w:val="0080663B"/>
    <w:rsid w:val="00807620"/>
    <w:rsid w:val="00811242"/>
    <w:rsid w:val="008114F9"/>
    <w:rsid w:val="00813CCF"/>
    <w:rsid w:val="0081476C"/>
    <w:rsid w:val="00814AF7"/>
    <w:rsid w:val="0081663A"/>
    <w:rsid w:val="008167A7"/>
    <w:rsid w:val="00823A64"/>
    <w:rsid w:val="00825A9A"/>
    <w:rsid w:val="00826647"/>
    <w:rsid w:val="00826CD5"/>
    <w:rsid w:val="0082789F"/>
    <w:rsid w:val="008304AE"/>
    <w:rsid w:val="00830DAF"/>
    <w:rsid w:val="0083227C"/>
    <w:rsid w:val="0083243F"/>
    <w:rsid w:val="00833102"/>
    <w:rsid w:val="00833E80"/>
    <w:rsid w:val="00834ACE"/>
    <w:rsid w:val="00836437"/>
    <w:rsid w:val="0084151E"/>
    <w:rsid w:val="00841F3D"/>
    <w:rsid w:val="0085222D"/>
    <w:rsid w:val="008549BB"/>
    <w:rsid w:val="008569E8"/>
    <w:rsid w:val="00856A21"/>
    <w:rsid w:val="00857525"/>
    <w:rsid w:val="00864EE1"/>
    <w:rsid w:val="008665DB"/>
    <w:rsid w:val="008707D9"/>
    <w:rsid w:val="00870D2E"/>
    <w:rsid w:val="00870EE8"/>
    <w:rsid w:val="00872F3B"/>
    <w:rsid w:val="00874690"/>
    <w:rsid w:val="00875328"/>
    <w:rsid w:val="00880AAC"/>
    <w:rsid w:val="00881DEA"/>
    <w:rsid w:val="008823DC"/>
    <w:rsid w:val="008829DB"/>
    <w:rsid w:val="00883B81"/>
    <w:rsid w:val="00884604"/>
    <w:rsid w:val="00884A16"/>
    <w:rsid w:val="008863D7"/>
    <w:rsid w:val="00890A39"/>
    <w:rsid w:val="00891A61"/>
    <w:rsid w:val="00892789"/>
    <w:rsid w:val="00892AA9"/>
    <w:rsid w:val="0089390C"/>
    <w:rsid w:val="008A0327"/>
    <w:rsid w:val="008A2AD0"/>
    <w:rsid w:val="008B188A"/>
    <w:rsid w:val="008B7099"/>
    <w:rsid w:val="008C0252"/>
    <w:rsid w:val="008C1AB8"/>
    <w:rsid w:val="008C3E4B"/>
    <w:rsid w:val="008C7333"/>
    <w:rsid w:val="008D1CDC"/>
    <w:rsid w:val="008D2238"/>
    <w:rsid w:val="008D27E6"/>
    <w:rsid w:val="008D2D4A"/>
    <w:rsid w:val="008D5062"/>
    <w:rsid w:val="008D5C53"/>
    <w:rsid w:val="008D5D6E"/>
    <w:rsid w:val="008E12ED"/>
    <w:rsid w:val="008E7AFA"/>
    <w:rsid w:val="008F00D4"/>
    <w:rsid w:val="008F047D"/>
    <w:rsid w:val="008F45C1"/>
    <w:rsid w:val="008F54AB"/>
    <w:rsid w:val="008F58B0"/>
    <w:rsid w:val="008F620B"/>
    <w:rsid w:val="009029DD"/>
    <w:rsid w:val="00903D36"/>
    <w:rsid w:val="00904B10"/>
    <w:rsid w:val="00911733"/>
    <w:rsid w:val="00911C3D"/>
    <w:rsid w:val="00917286"/>
    <w:rsid w:val="00917658"/>
    <w:rsid w:val="00917BCC"/>
    <w:rsid w:val="00925809"/>
    <w:rsid w:val="00927D39"/>
    <w:rsid w:val="00930832"/>
    <w:rsid w:val="00931609"/>
    <w:rsid w:val="00931ECC"/>
    <w:rsid w:val="0093498A"/>
    <w:rsid w:val="00936240"/>
    <w:rsid w:val="00943B5A"/>
    <w:rsid w:val="00945B4A"/>
    <w:rsid w:val="00945B5D"/>
    <w:rsid w:val="00945FB3"/>
    <w:rsid w:val="009465A1"/>
    <w:rsid w:val="009516A4"/>
    <w:rsid w:val="00951D79"/>
    <w:rsid w:val="009544BF"/>
    <w:rsid w:val="00954AFF"/>
    <w:rsid w:val="009573F9"/>
    <w:rsid w:val="00960ED3"/>
    <w:rsid w:val="009666FC"/>
    <w:rsid w:val="00972188"/>
    <w:rsid w:val="0097574B"/>
    <w:rsid w:val="00975FBA"/>
    <w:rsid w:val="00977481"/>
    <w:rsid w:val="00977E8D"/>
    <w:rsid w:val="00985192"/>
    <w:rsid w:val="009858B0"/>
    <w:rsid w:val="00990F70"/>
    <w:rsid w:val="009914D7"/>
    <w:rsid w:val="00991BC6"/>
    <w:rsid w:val="00993A1A"/>
    <w:rsid w:val="0099498B"/>
    <w:rsid w:val="00994CEA"/>
    <w:rsid w:val="00994D9A"/>
    <w:rsid w:val="00996257"/>
    <w:rsid w:val="009A34F8"/>
    <w:rsid w:val="009A39FA"/>
    <w:rsid w:val="009A67B2"/>
    <w:rsid w:val="009B5211"/>
    <w:rsid w:val="009B635A"/>
    <w:rsid w:val="009B6ED5"/>
    <w:rsid w:val="009C2EF0"/>
    <w:rsid w:val="009C451B"/>
    <w:rsid w:val="009C4582"/>
    <w:rsid w:val="009C6587"/>
    <w:rsid w:val="009D2392"/>
    <w:rsid w:val="009D6536"/>
    <w:rsid w:val="009D7343"/>
    <w:rsid w:val="009D7BED"/>
    <w:rsid w:val="009E0A15"/>
    <w:rsid w:val="009E1231"/>
    <w:rsid w:val="009E1F2E"/>
    <w:rsid w:val="009E33F6"/>
    <w:rsid w:val="009E5556"/>
    <w:rsid w:val="009E5A74"/>
    <w:rsid w:val="009F0A4E"/>
    <w:rsid w:val="009F164D"/>
    <w:rsid w:val="009F23B6"/>
    <w:rsid w:val="009F3FF3"/>
    <w:rsid w:val="009F55E1"/>
    <w:rsid w:val="009F6595"/>
    <w:rsid w:val="009F7E5B"/>
    <w:rsid w:val="00A00C8C"/>
    <w:rsid w:val="00A00D87"/>
    <w:rsid w:val="00A03026"/>
    <w:rsid w:val="00A040EB"/>
    <w:rsid w:val="00A058FE"/>
    <w:rsid w:val="00A05D92"/>
    <w:rsid w:val="00A109AC"/>
    <w:rsid w:val="00A13ECC"/>
    <w:rsid w:val="00A21843"/>
    <w:rsid w:val="00A24FF5"/>
    <w:rsid w:val="00A262B5"/>
    <w:rsid w:val="00A278C2"/>
    <w:rsid w:val="00A32640"/>
    <w:rsid w:val="00A363C7"/>
    <w:rsid w:val="00A40080"/>
    <w:rsid w:val="00A52EC7"/>
    <w:rsid w:val="00A52F0A"/>
    <w:rsid w:val="00A5415A"/>
    <w:rsid w:val="00A6084E"/>
    <w:rsid w:val="00A60A04"/>
    <w:rsid w:val="00A646F6"/>
    <w:rsid w:val="00A66AC0"/>
    <w:rsid w:val="00A71314"/>
    <w:rsid w:val="00A72F62"/>
    <w:rsid w:val="00A752B1"/>
    <w:rsid w:val="00A80C84"/>
    <w:rsid w:val="00A82964"/>
    <w:rsid w:val="00A83193"/>
    <w:rsid w:val="00A85B32"/>
    <w:rsid w:val="00A867DE"/>
    <w:rsid w:val="00A8765E"/>
    <w:rsid w:val="00A876A7"/>
    <w:rsid w:val="00A90DD4"/>
    <w:rsid w:val="00A91F74"/>
    <w:rsid w:val="00A925E9"/>
    <w:rsid w:val="00A92B39"/>
    <w:rsid w:val="00A92D8E"/>
    <w:rsid w:val="00A93203"/>
    <w:rsid w:val="00A951FB"/>
    <w:rsid w:val="00A95DA3"/>
    <w:rsid w:val="00A96852"/>
    <w:rsid w:val="00A97B08"/>
    <w:rsid w:val="00AA4ADB"/>
    <w:rsid w:val="00AA4EF2"/>
    <w:rsid w:val="00AA6348"/>
    <w:rsid w:val="00AA688E"/>
    <w:rsid w:val="00AA736D"/>
    <w:rsid w:val="00AB1F2E"/>
    <w:rsid w:val="00AB437C"/>
    <w:rsid w:val="00AC115E"/>
    <w:rsid w:val="00AC31D0"/>
    <w:rsid w:val="00AC5190"/>
    <w:rsid w:val="00AC66C6"/>
    <w:rsid w:val="00AC776E"/>
    <w:rsid w:val="00AD1049"/>
    <w:rsid w:val="00AD1805"/>
    <w:rsid w:val="00AD3D7A"/>
    <w:rsid w:val="00AD53D5"/>
    <w:rsid w:val="00AD6580"/>
    <w:rsid w:val="00AE3AB0"/>
    <w:rsid w:val="00AE3B46"/>
    <w:rsid w:val="00AE3DE3"/>
    <w:rsid w:val="00AE5FC6"/>
    <w:rsid w:val="00AF2FE9"/>
    <w:rsid w:val="00AF3ED7"/>
    <w:rsid w:val="00AF539E"/>
    <w:rsid w:val="00B00AEB"/>
    <w:rsid w:val="00B00F72"/>
    <w:rsid w:val="00B078FE"/>
    <w:rsid w:val="00B14532"/>
    <w:rsid w:val="00B16CA0"/>
    <w:rsid w:val="00B200D7"/>
    <w:rsid w:val="00B21BD1"/>
    <w:rsid w:val="00B2482A"/>
    <w:rsid w:val="00B30951"/>
    <w:rsid w:val="00B30F52"/>
    <w:rsid w:val="00B34FF4"/>
    <w:rsid w:val="00B3632A"/>
    <w:rsid w:val="00B368B7"/>
    <w:rsid w:val="00B40334"/>
    <w:rsid w:val="00B44D38"/>
    <w:rsid w:val="00B46AB8"/>
    <w:rsid w:val="00B5287D"/>
    <w:rsid w:val="00B544BC"/>
    <w:rsid w:val="00B54E23"/>
    <w:rsid w:val="00B61677"/>
    <w:rsid w:val="00B62E22"/>
    <w:rsid w:val="00B63835"/>
    <w:rsid w:val="00B63DFC"/>
    <w:rsid w:val="00B641FF"/>
    <w:rsid w:val="00B65350"/>
    <w:rsid w:val="00B667DF"/>
    <w:rsid w:val="00B673C2"/>
    <w:rsid w:val="00B67964"/>
    <w:rsid w:val="00B74F8F"/>
    <w:rsid w:val="00B753D0"/>
    <w:rsid w:val="00B75C1E"/>
    <w:rsid w:val="00B76DF8"/>
    <w:rsid w:val="00B77415"/>
    <w:rsid w:val="00B77C3E"/>
    <w:rsid w:val="00B801F3"/>
    <w:rsid w:val="00B815F5"/>
    <w:rsid w:val="00B81AE1"/>
    <w:rsid w:val="00B81B79"/>
    <w:rsid w:val="00B829AA"/>
    <w:rsid w:val="00B82CE1"/>
    <w:rsid w:val="00B84BC7"/>
    <w:rsid w:val="00B861D3"/>
    <w:rsid w:val="00B90211"/>
    <w:rsid w:val="00B90F47"/>
    <w:rsid w:val="00B91B97"/>
    <w:rsid w:val="00B96D3D"/>
    <w:rsid w:val="00BA042F"/>
    <w:rsid w:val="00BA1834"/>
    <w:rsid w:val="00BA2F5C"/>
    <w:rsid w:val="00BA3466"/>
    <w:rsid w:val="00BA3AD4"/>
    <w:rsid w:val="00BA3BA8"/>
    <w:rsid w:val="00BA4191"/>
    <w:rsid w:val="00BA7056"/>
    <w:rsid w:val="00BA7ADB"/>
    <w:rsid w:val="00BB1101"/>
    <w:rsid w:val="00BB5F21"/>
    <w:rsid w:val="00BB6FC1"/>
    <w:rsid w:val="00BB7127"/>
    <w:rsid w:val="00BB76DC"/>
    <w:rsid w:val="00BC0173"/>
    <w:rsid w:val="00BC094F"/>
    <w:rsid w:val="00BC147F"/>
    <w:rsid w:val="00BC17AC"/>
    <w:rsid w:val="00BC5363"/>
    <w:rsid w:val="00BC7756"/>
    <w:rsid w:val="00BD1F70"/>
    <w:rsid w:val="00BD3ED0"/>
    <w:rsid w:val="00BD5542"/>
    <w:rsid w:val="00BE0820"/>
    <w:rsid w:val="00BE41F4"/>
    <w:rsid w:val="00BE4472"/>
    <w:rsid w:val="00BE5774"/>
    <w:rsid w:val="00BE63E4"/>
    <w:rsid w:val="00BE750C"/>
    <w:rsid w:val="00BF0092"/>
    <w:rsid w:val="00BF1397"/>
    <w:rsid w:val="00BF20F4"/>
    <w:rsid w:val="00BF3E5D"/>
    <w:rsid w:val="00BF46EB"/>
    <w:rsid w:val="00BF5280"/>
    <w:rsid w:val="00BF532E"/>
    <w:rsid w:val="00BF55FA"/>
    <w:rsid w:val="00BF5A2A"/>
    <w:rsid w:val="00C0031F"/>
    <w:rsid w:val="00C05651"/>
    <w:rsid w:val="00C06534"/>
    <w:rsid w:val="00C07394"/>
    <w:rsid w:val="00C12099"/>
    <w:rsid w:val="00C1324E"/>
    <w:rsid w:val="00C140AD"/>
    <w:rsid w:val="00C173BD"/>
    <w:rsid w:val="00C1751C"/>
    <w:rsid w:val="00C17762"/>
    <w:rsid w:val="00C17ED2"/>
    <w:rsid w:val="00C23221"/>
    <w:rsid w:val="00C23447"/>
    <w:rsid w:val="00C235D1"/>
    <w:rsid w:val="00C236BE"/>
    <w:rsid w:val="00C25277"/>
    <w:rsid w:val="00C27969"/>
    <w:rsid w:val="00C32E33"/>
    <w:rsid w:val="00C35046"/>
    <w:rsid w:val="00C37CED"/>
    <w:rsid w:val="00C41A92"/>
    <w:rsid w:val="00C427D2"/>
    <w:rsid w:val="00C42D7A"/>
    <w:rsid w:val="00C43E78"/>
    <w:rsid w:val="00C43F62"/>
    <w:rsid w:val="00C4598E"/>
    <w:rsid w:val="00C46C60"/>
    <w:rsid w:val="00C507B8"/>
    <w:rsid w:val="00C52A7F"/>
    <w:rsid w:val="00C52ABC"/>
    <w:rsid w:val="00C53FF1"/>
    <w:rsid w:val="00C54CDA"/>
    <w:rsid w:val="00C55709"/>
    <w:rsid w:val="00C557A9"/>
    <w:rsid w:val="00C60540"/>
    <w:rsid w:val="00C60AFE"/>
    <w:rsid w:val="00C6157A"/>
    <w:rsid w:val="00C63B90"/>
    <w:rsid w:val="00C658C0"/>
    <w:rsid w:val="00C675EE"/>
    <w:rsid w:val="00C67963"/>
    <w:rsid w:val="00C70C4D"/>
    <w:rsid w:val="00C73FFE"/>
    <w:rsid w:val="00C75C4F"/>
    <w:rsid w:val="00C76711"/>
    <w:rsid w:val="00C8052F"/>
    <w:rsid w:val="00C817AD"/>
    <w:rsid w:val="00C82AB3"/>
    <w:rsid w:val="00C918A9"/>
    <w:rsid w:val="00C92F49"/>
    <w:rsid w:val="00C942D5"/>
    <w:rsid w:val="00C94F54"/>
    <w:rsid w:val="00C95400"/>
    <w:rsid w:val="00CA06B1"/>
    <w:rsid w:val="00CA0E1A"/>
    <w:rsid w:val="00CA584A"/>
    <w:rsid w:val="00CB01AA"/>
    <w:rsid w:val="00CB1C8C"/>
    <w:rsid w:val="00CB294D"/>
    <w:rsid w:val="00CB339C"/>
    <w:rsid w:val="00CB3CE6"/>
    <w:rsid w:val="00CB717C"/>
    <w:rsid w:val="00CC13A9"/>
    <w:rsid w:val="00CC5526"/>
    <w:rsid w:val="00CC552A"/>
    <w:rsid w:val="00CC7249"/>
    <w:rsid w:val="00CC792C"/>
    <w:rsid w:val="00CD0612"/>
    <w:rsid w:val="00CD1706"/>
    <w:rsid w:val="00CD1A4E"/>
    <w:rsid w:val="00CD29DF"/>
    <w:rsid w:val="00CD73E4"/>
    <w:rsid w:val="00CE1CC7"/>
    <w:rsid w:val="00CE5CF7"/>
    <w:rsid w:val="00CF6E0F"/>
    <w:rsid w:val="00D00E95"/>
    <w:rsid w:val="00D044CE"/>
    <w:rsid w:val="00D10BA7"/>
    <w:rsid w:val="00D11BF9"/>
    <w:rsid w:val="00D14245"/>
    <w:rsid w:val="00D1530E"/>
    <w:rsid w:val="00D17959"/>
    <w:rsid w:val="00D22754"/>
    <w:rsid w:val="00D231BD"/>
    <w:rsid w:val="00D262C7"/>
    <w:rsid w:val="00D31652"/>
    <w:rsid w:val="00D32D22"/>
    <w:rsid w:val="00D32F6F"/>
    <w:rsid w:val="00D33389"/>
    <w:rsid w:val="00D33770"/>
    <w:rsid w:val="00D33DBD"/>
    <w:rsid w:val="00D34B49"/>
    <w:rsid w:val="00D355BC"/>
    <w:rsid w:val="00D36A5C"/>
    <w:rsid w:val="00D37769"/>
    <w:rsid w:val="00D412AA"/>
    <w:rsid w:val="00D415DA"/>
    <w:rsid w:val="00D43D39"/>
    <w:rsid w:val="00D43E35"/>
    <w:rsid w:val="00D4538E"/>
    <w:rsid w:val="00D47D49"/>
    <w:rsid w:val="00D51884"/>
    <w:rsid w:val="00D51C7A"/>
    <w:rsid w:val="00D532DB"/>
    <w:rsid w:val="00D554BF"/>
    <w:rsid w:val="00D57375"/>
    <w:rsid w:val="00D6135C"/>
    <w:rsid w:val="00D61E8C"/>
    <w:rsid w:val="00D661BF"/>
    <w:rsid w:val="00D677A3"/>
    <w:rsid w:val="00D72DDB"/>
    <w:rsid w:val="00D74724"/>
    <w:rsid w:val="00D751A4"/>
    <w:rsid w:val="00D76028"/>
    <w:rsid w:val="00D761FF"/>
    <w:rsid w:val="00D76414"/>
    <w:rsid w:val="00D77837"/>
    <w:rsid w:val="00D8030E"/>
    <w:rsid w:val="00D820AD"/>
    <w:rsid w:val="00D83822"/>
    <w:rsid w:val="00D83B27"/>
    <w:rsid w:val="00D84E9B"/>
    <w:rsid w:val="00D84EF1"/>
    <w:rsid w:val="00D9269F"/>
    <w:rsid w:val="00D9278C"/>
    <w:rsid w:val="00D93DA3"/>
    <w:rsid w:val="00D947BB"/>
    <w:rsid w:val="00D9600A"/>
    <w:rsid w:val="00D96484"/>
    <w:rsid w:val="00DA0F0D"/>
    <w:rsid w:val="00DA1A1A"/>
    <w:rsid w:val="00DA2DEC"/>
    <w:rsid w:val="00DA425D"/>
    <w:rsid w:val="00DA60B6"/>
    <w:rsid w:val="00DA6B9D"/>
    <w:rsid w:val="00DA7137"/>
    <w:rsid w:val="00DB29D3"/>
    <w:rsid w:val="00DB2A6F"/>
    <w:rsid w:val="00DB33A0"/>
    <w:rsid w:val="00DB3ED3"/>
    <w:rsid w:val="00DB4360"/>
    <w:rsid w:val="00DB4676"/>
    <w:rsid w:val="00DC34D5"/>
    <w:rsid w:val="00DC4E81"/>
    <w:rsid w:val="00DC5265"/>
    <w:rsid w:val="00DC7BD1"/>
    <w:rsid w:val="00DD1FA9"/>
    <w:rsid w:val="00DD38FB"/>
    <w:rsid w:val="00DD4080"/>
    <w:rsid w:val="00DD42BE"/>
    <w:rsid w:val="00DD5ECE"/>
    <w:rsid w:val="00DE02CA"/>
    <w:rsid w:val="00DE0584"/>
    <w:rsid w:val="00DE1A6F"/>
    <w:rsid w:val="00DE21B4"/>
    <w:rsid w:val="00DE2AC6"/>
    <w:rsid w:val="00DE2FAF"/>
    <w:rsid w:val="00DE33E0"/>
    <w:rsid w:val="00DE44E4"/>
    <w:rsid w:val="00DE6156"/>
    <w:rsid w:val="00DE7DA8"/>
    <w:rsid w:val="00DF058A"/>
    <w:rsid w:val="00DF0B70"/>
    <w:rsid w:val="00DF0DE1"/>
    <w:rsid w:val="00DF2234"/>
    <w:rsid w:val="00DF3B0C"/>
    <w:rsid w:val="00DF4BA2"/>
    <w:rsid w:val="00DF5921"/>
    <w:rsid w:val="00DF5B26"/>
    <w:rsid w:val="00E00CD2"/>
    <w:rsid w:val="00E018E1"/>
    <w:rsid w:val="00E02F89"/>
    <w:rsid w:val="00E04DF3"/>
    <w:rsid w:val="00E058CB"/>
    <w:rsid w:val="00E12973"/>
    <w:rsid w:val="00E1340D"/>
    <w:rsid w:val="00E13812"/>
    <w:rsid w:val="00E13ED4"/>
    <w:rsid w:val="00E15E0B"/>
    <w:rsid w:val="00E16C8B"/>
    <w:rsid w:val="00E17DDE"/>
    <w:rsid w:val="00E21166"/>
    <w:rsid w:val="00E249FE"/>
    <w:rsid w:val="00E26A14"/>
    <w:rsid w:val="00E26C64"/>
    <w:rsid w:val="00E26FE2"/>
    <w:rsid w:val="00E27E32"/>
    <w:rsid w:val="00E33D4B"/>
    <w:rsid w:val="00E3622F"/>
    <w:rsid w:val="00E437D7"/>
    <w:rsid w:val="00E4563F"/>
    <w:rsid w:val="00E46974"/>
    <w:rsid w:val="00E47789"/>
    <w:rsid w:val="00E47BE4"/>
    <w:rsid w:val="00E51119"/>
    <w:rsid w:val="00E5241A"/>
    <w:rsid w:val="00E53943"/>
    <w:rsid w:val="00E55195"/>
    <w:rsid w:val="00E611B7"/>
    <w:rsid w:val="00E6202F"/>
    <w:rsid w:val="00E6260C"/>
    <w:rsid w:val="00E63C98"/>
    <w:rsid w:val="00E657EA"/>
    <w:rsid w:val="00E66049"/>
    <w:rsid w:val="00E66DC9"/>
    <w:rsid w:val="00E707EA"/>
    <w:rsid w:val="00E71811"/>
    <w:rsid w:val="00E73264"/>
    <w:rsid w:val="00E73DDB"/>
    <w:rsid w:val="00E74946"/>
    <w:rsid w:val="00E82103"/>
    <w:rsid w:val="00E85BF0"/>
    <w:rsid w:val="00E87040"/>
    <w:rsid w:val="00E87C3C"/>
    <w:rsid w:val="00E932D2"/>
    <w:rsid w:val="00E96645"/>
    <w:rsid w:val="00E96E81"/>
    <w:rsid w:val="00EA0983"/>
    <w:rsid w:val="00EA5125"/>
    <w:rsid w:val="00EA5B35"/>
    <w:rsid w:val="00EA7A0C"/>
    <w:rsid w:val="00EB0CA8"/>
    <w:rsid w:val="00EB14A0"/>
    <w:rsid w:val="00EB231E"/>
    <w:rsid w:val="00EB2D38"/>
    <w:rsid w:val="00EB628A"/>
    <w:rsid w:val="00EB71FE"/>
    <w:rsid w:val="00EC05D9"/>
    <w:rsid w:val="00EC1F19"/>
    <w:rsid w:val="00EC28E4"/>
    <w:rsid w:val="00ED1136"/>
    <w:rsid w:val="00ED32B3"/>
    <w:rsid w:val="00ED5831"/>
    <w:rsid w:val="00ED6A5C"/>
    <w:rsid w:val="00EE03B6"/>
    <w:rsid w:val="00EE1430"/>
    <w:rsid w:val="00EE32AC"/>
    <w:rsid w:val="00EE549F"/>
    <w:rsid w:val="00EF054A"/>
    <w:rsid w:val="00EF37B5"/>
    <w:rsid w:val="00EF4E19"/>
    <w:rsid w:val="00EF622C"/>
    <w:rsid w:val="00EF64A1"/>
    <w:rsid w:val="00EF7631"/>
    <w:rsid w:val="00F0018B"/>
    <w:rsid w:val="00F011A9"/>
    <w:rsid w:val="00F03435"/>
    <w:rsid w:val="00F04CCC"/>
    <w:rsid w:val="00F0631F"/>
    <w:rsid w:val="00F06758"/>
    <w:rsid w:val="00F138C1"/>
    <w:rsid w:val="00F13EAC"/>
    <w:rsid w:val="00F15084"/>
    <w:rsid w:val="00F16BCE"/>
    <w:rsid w:val="00F20574"/>
    <w:rsid w:val="00F20CD9"/>
    <w:rsid w:val="00F20FD8"/>
    <w:rsid w:val="00F22A0E"/>
    <w:rsid w:val="00F24BD9"/>
    <w:rsid w:val="00F258BC"/>
    <w:rsid w:val="00F274AA"/>
    <w:rsid w:val="00F311F8"/>
    <w:rsid w:val="00F322B1"/>
    <w:rsid w:val="00F32C62"/>
    <w:rsid w:val="00F343E0"/>
    <w:rsid w:val="00F34CE5"/>
    <w:rsid w:val="00F35133"/>
    <w:rsid w:val="00F3710E"/>
    <w:rsid w:val="00F408A2"/>
    <w:rsid w:val="00F42DC0"/>
    <w:rsid w:val="00F43915"/>
    <w:rsid w:val="00F47CF1"/>
    <w:rsid w:val="00F47D68"/>
    <w:rsid w:val="00F51546"/>
    <w:rsid w:val="00F52B38"/>
    <w:rsid w:val="00F53185"/>
    <w:rsid w:val="00F53219"/>
    <w:rsid w:val="00F55674"/>
    <w:rsid w:val="00F5641D"/>
    <w:rsid w:val="00F567CB"/>
    <w:rsid w:val="00F56D24"/>
    <w:rsid w:val="00F610A0"/>
    <w:rsid w:val="00F616C8"/>
    <w:rsid w:val="00F637E1"/>
    <w:rsid w:val="00F6440E"/>
    <w:rsid w:val="00F66640"/>
    <w:rsid w:val="00F70422"/>
    <w:rsid w:val="00F72D03"/>
    <w:rsid w:val="00F74C3B"/>
    <w:rsid w:val="00F80137"/>
    <w:rsid w:val="00F80E2E"/>
    <w:rsid w:val="00F80FDB"/>
    <w:rsid w:val="00F815BA"/>
    <w:rsid w:val="00F929AE"/>
    <w:rsid w:val="00F9408A"/>
    <w:rsid w:val="00F94D5D"/>
    <w:rsid w:val="00F95F14"/>
    <w:rsid w:val="00F96898"/>
    <w:rsid w:val="00FA0BF6"/>
    <w:rsid w:val="00FA23A9"/>
    <w:rsid w:val="00FA27D1"/>
    <w:rsid w:val="00FB1850"/>
    <w:rsid w:val="00FB22BD"/>
    <w:rsid w:val="00FB387D"/>
    <w:rsid w:val="00FB6671"/>
    <w:rsid w:val="00FB7339"/>
    <w:rsid w:val="00FC0688"/>
    <w:rsid w:val="00FC11B8"/>
    <w:rsid w:val="00FC3793"/>
    <w:rsid w:val="00FC5E5E"/>
    <w:rsid w:val="00FC6286"/>
    <w:rsid w:val="00FD07D5"/>
    <w:rsid w:val="00FD1326"/>
    <w:rsid w:val="00FE1222"/>
    <w:rsid w:val="00FE290B"/>
    <w:rsid w:val="00FE4634"/>
    <w:rsid w:val="00FF1CEE"/>
    <w:rsid w:val="00FF4B6F"/>
    <w:rsid w:val="00FF6FFB"/>
    <w:rsid w:val="00FF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518998"/>
  <w15:docId w15:val="{76D453DC-39E6-41D3-8C02-F1E371ED5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83803"/>
    <w:rPr>
      <w:rFonts w:ascii="CordiaUPC" w:hAnsi="CordiaUPC" w:cs="CordiaUPC"/>
      <w:sz w:val="32"/>
      <w:szCs w:val="32"/>
    </w:rPr>
  </w:style>
  <w:style w:type="paragraph" w:styleId="1">
    <w:name w:val="heading 1"/>
    <w:basedOn w:val="a"/>
    <w:next w:val="a"/>
    <w:qFormat/>
    <w:rsid w:val="00283803"/>
    <w:pPr>
      <w:keepNext/>
      <w:jc w:val="center"/>
      <w:outlineLvl w:val="0"/>
    </w:pPr>
    <w:rPr>
      <w:rFonts w:ascii="Angsana New" w:hAnsi="Angsana New" w:cs="Angsana New"/>
      <w:sz w:val="144"/>
      <w:szCs w:val="144"/>
    </w:rPr>
  </w:style>
  <w:style w:type="paragraph" w:styleId="2">
    <w:name w:val="heading 2"/>
    <w:basedOn w:val="a"/>
    <w:next w:val="a"/>
    <w:qFormat/>
    <w:rsid w:val="00283803"/>
    <w:pPr>
      <w:keepNext/>
      <w:outlineLvl w:val="1"/>
    </w:pPr>
    <w:rPr>
      <w:rFonts w:ascii="Angsana New" w:hAnsi="Angsana New" w:cs="Angsana New"/>
      <w:sz w:val="72"/>
      <w:szCs w:val="72"/>
    </w:rPr>
  </w:style>
  <w:style w:type="paragraph" w:styleId="3">
    <w:name w:val="heading 3"/>
    <w:basedOn w:val="a"/>
    <w:next w:val="a"/>
    <w:qFormat/>
    <w:rsid w:val="00283803"/>
    <w:pPr>
      <w:keepNext/>
      <w:jc w:val="center"/>
      <w:outlineLvl w:val="2"/>
    </w:pPr>
    <w:rPr>
      <w:rFonts w:ascii="Angsana New" w:hAnsi="Angsana New" w:cs="Angsana New"/>
      <w:sz w:val="96"/>
      <w:szCs w:val="96"/>
    </w:rPr>
  </w:style>
  <w:style w:type="paragraph" w:styleId="4">
    <w:name w:val="heading 4"/>
    <w:basedOn w:val="a"/>
    <w:next w:val="a"/>
    <w:qFormat/>
    <w:rsid w:val="00283803"/>
    <w:pPr>
      <w:keepNext/>
      <w:jc w:val="center"/>
      <w:outlineLvl w:val="3"/>
    </w:pPr>
    <w:rPr>
      <w:rFonts w:ascii="Angsana New" w:hAnsi="Angsana New" w:cs="Angsana New"/>
      <w:b/>
      <w:bCs/>
      <w:sz w:val="40"/>
      <w:szCs w:val="40"/>
      <w:u w:val="single"/>
    </w:rPr>
  </w:style>
  <w:style w:type="paragraph" w:styleId="5">
    <w:name w:val="heading 5"/>
    <w:basedOn w:val="a"/>
    <w:next w:val="a"/>
    <w:qFormat/>
    <w:rsid w:val="00283803"/>
    <w:pPr>
      <w:keepNext/>
      <w:jc w:val="center"/>
      <w:outlineLvl w:val="4"/>
    </w:pPr>
    <w:rPr>
      <w:rFonts w:ascii="Angsana New" w:hAnsi="Angsana New" w:cs="Angsana New"/>
      <w:sz w:val="72"/>
      <w:szCs w:val="72"/>
    </w:rPr>
  </w:style>
  <w:style w:type="paragraph" w:styleId="6">
    <w:name w:val="heading 6"/>
    <w:basedOn w:val="a"/>
    <w:next w:val="a"/>
    <w:qFormat/>
    <w:rsid w:val="00283803"/>
    <w:pPr>
      <w:keepNext/>
      <w:outlineLvl w:val="5"/>
    </w:pPr>
    <w:rPr>
      <w:rFonts w:ascii="Angsana New" w:hAnsi="Angsana New" w:cs="Angsana New"/>
      <w:sz w:val="48"/>
      <w:szCs w:val="48"/>
    </w:rPr>
  </w:style>
  <w:style w:type="paragraph" w:styleId="7">
    <w:name w:val="heading 7"/>
    <w:basedOn w:val="a"/>
    <w:next w:val="a"/>
    <w:qFormat/>
    <w:rsid w:val="00283803"/>
    <w:pPr>
      <w:keepNext/>
      <w:jc w:val="right"/>
      <w:outlineLvl w:val="6"/>
    </w:pPr>
    <w:rPr>
      <w:rFonts w:ascii="Angsana New" w:hAnsi="Angsana New" w:cs="Angsana New"/>
      <w:sz w:val="48"/>
      <w:szCs w:val="48"/>
    </w:rPr>
  </w:style>
  <w:style w:type="paragraph" w:styleId="8">
    <w:name w:val="heading 8"/>
    <w:basedOn w:val="a"/>
    <w:next w:val="a"/>
    <w:qFormat/>
    <w:rsid w:val="00283803"/>
    <w:pPr>
      <w:keepNext/>
      <w:jc w:val="center"/>
      <w:outlineLvl w:val="7"/>
    </w:pPr>
    <w:rPr>
      <w:rFonts w:ascii="Angsana New" w:hAnsi="Angsana New" w:cs="Angsana New"/>
      <w:sz w:val="130"/>
      <w:szCs w:val="1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3803"/>
    <w:rPr>
      <w:rFonts w:ascii="Angsana New" w:hAnsi="Angsana New" w:cs="Angsana New"/>
      <w:sz w:val="36"/>
      <w:szCs w:val="36"/>
    </w:rPr>
  </w:style>
  <w:style w:type="table" w:styleId="a5">
    <w:name w:val="Table Grid"/>
    <w:basedOn w:val="a1"/>
    <w:rsid w:val="003D00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3701F5"/>
    <w:rPr>
      <w:rFonts w:ascii="Tahoma" w:hAnsi="Tahoma" w:cs="Angsana New"/>
      <w:sz w:val="16"/>
      <w:szCs w:val="18"/>
    </w:rPr>
  </w:style>
  <w:style w:type="paragraph" w:styleId="a7">
    <w:name w:val="List Paragraph"/>
    <w:basedOn w:val="a"/>
    <w:uiPriority w:val="34"/>
    <w:qFormat/>
    <w:rsid w:val="008B188A"/>
    <w:pPr>
      <w:ind w:left="720"/>
    </w:pPr>
    <w:rPr>
      <w:rFonts w:cs="Angsana New"/>
      <w:szCs w:val="40"/>
    </w:rPr>
  </w:style>
  <w:style w:type="character" w:customStyle="1" w:styleId="a4">
    <w:name w:val="เนื้อความ อักขระ"/>
    <w:basedOn w:val="a0"/>
    <w:link w:val="a3"/>
    <w:rsid w:val="00371B3D"/>
    <w:rPr>
      <w:rFonts w:ascii="Angsana New" w:hAnsi="Angsana New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2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UN\My%20Documents\Doc2549\&#3591;&#3634;&#3609;&#3619;&#3634;&#3594;&#3585;&#3634;&#3619;\&#3588;&#3635;&#3626;&#3633;&#3656;&#3591;\&#3612;&#3585;&#3585;\&#3588;&#3635;&#3626;&#3633;&#3656;&#3591;&#3613;&#3638;&#3585;\&#3588;&#3635;&#3626;&#3633;&#3656;&#3591;&#3613;&#3638;&#3585;&#3611;&#3619;&#3632;&#3592;&#3635;&#3626;&#3633;&#3611;&#3604;&#3634;&#3627;&#3660;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EE958-04AC-42DD-B2F8-D45C5E2E4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คำสั่งฝึกประจำสัปดาห์</Template>
  <TotalTime>90</TotalTime>
  <Pages>7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Taiwan .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Acer</cp:lastModifiedBy>
  <cp:revision>15</cp:revision>
  <cp:lastPrinted>2024-01-17T12:58:00Z</cp:lastPrinted>
  <dcterms:created xsi:type="dcterms:W3CDTF">2024-03-22T03:52:00Z</dcterms:created>
  <dcterms:modified xsi:type="dcterms:W3CDTF">2024-04-25T08:15:00Z</dcterms:modified>
</cp:coreProperties>
</file>